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C7F7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54C7F77" w14:textId="77777777" w:rsidR="00F90453" w:rsidRDefault="00CF13C6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654C7F7A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9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654C7F7D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C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654C7F80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7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6F4D68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7F" w14:textId="3EC10F16" w:rsidR="00222867" w:rsidRDefault="006F4D68" w:rsidP="005D086B">
            <w:pPr>
              <w:rPr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F70364">
              <w:rPr>
                <w:rFonts w:ascii="Arial" w:hAnsi="Arial"/>
                <w:b/>
                <w:sz w:val="22"/>
                <w:szCs w:val="22"/>
                <w:rtl/>
              </w:rPr>
              <w:t>‏</w:t>
            </w:r>
            <w:r w:rsidR="00444529">
              <w:rPr>
                <w:rFonts w:hint="cs"/>
                <w:rtl/>
              </w:rPr>
              <w:t>‏</w:t>
            </w:r>
            <w:r w:rsidR="005D086B">
              <w:rPr>
                <w:rFonts w:hint="cs"/>
                <w:rtl/>
              </w:rPr>
              <w:t>‏</w:t>
            </w:r>
            <w:r w:rsidR="005D086B">
              <w:rPr>
                <w:rtl/>
              </w:rPr>
              <w:t>14/09/2022</w:t>
            </w:r>
          </w:p>
        </w:tc>
      </w:tr>
    </w:tbl>
    <w:p w14:paraId="654C7F81" w14:textId="77777777" w:rsidR="00332AFB" w:rsidRDefault="00CF13C6" w:rsidP="00222867">
      <w:pPr>
        <w:rPr>
          <w:rtl/>
        </w:rPr>
      </w:pPr>
    </w:p>
    <w:p w14:paraId="654C7F82" w14:textId="77777777" w:rsidR="00222867" w:rsidRDefault="00CF13C6" w:rsidP="00222867">
      <w:pPr>
        <w:rPr>
          <w:rtl/>
        </w:rPr>
      </w:pPr>
    </w:p>
    <w:p w14:paraId="654C7F83" w14:textId="77777777" w:rsidR="00222867" w:rsidRDefault="00CF13C6" w:rsidP="00222867">
      <w:pPr>
        <w:rPr>
          <w:rtl/>
        </w:rPr>
      </w:pPr>
    </w:p>
    <w:p w14:paraId="654C7F84" w14:textId="77777777" w:rsidR="00222867" w:rsidRDefault="00CF13C6" w:rsidP="00222867">
      <w:pPr>
        <w:rPr>
          <w:rtl/>
        </w:rPr>
      </w:pPr>
    </w:p>
    <w:p w14:paraId="654C7F85" w14:textId="77777777" w:rsidR="00222867" w:rsidRDefault="00CF13C6" w:rsidP="00222867">
      <w:pPr>
        <w:rPr>
          <w:rtl/>
        </w:rPr>
      </w:pPr>
    </w:p>
    <w:p w14:paraId="654C7F86" w14:textId="77777777" w:rsidR="00222867" w:rsidRDefault="00CF13C6" w:rsidP="00222867">
      <w:pPr>
        <w:rPr>
          <w:rtl/>
        </w:rPr>
      </w:pPr>
    </w:p>
    <w:p w14:paraId="654C7F8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54C7F88" w14:textId="77777777" w:rsidR="00222867" w:rsidRDefault="00CF13C6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54C7F89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654C7F8A" w14:textId="77777777" w:rsidR="00222867" w:rsidRPr="00AF57E9" w:rsidRDefault="00CF13C6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54C7F8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8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654C7F92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8D" w14:textId="77777777" w:rsidR="00661E26" w:rsidRDefault="00661E26" w:rsidP="00661E2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מטרות מתוצרת 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פרודיפיי</w:t>
            </w:r>
            <w:proofErr w:type="spellEnd"/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משמשת לצורך ניהול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>בקרת איכות של מעבד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ות בריאות הציבור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בידי ממונה הבטחת איכות.</w:t>
            </w:r>
          </w:p>
          <w:p w14:paraId="654C7F8E" w14:textId="758ECDF4" w:rsidR="007B5CE8" w:rsidRDefault="00661E26" w:rsidP="0044452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ההתקשרות המבוקשת נועדה לשם </w:t>
            </w:r>
            <w:r w:rsidRPr="00DA3FE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שנתית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של המערכת 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מותקנת </w:t>
            </w:r>
            <w:r w:rsidR="007B5CE8">
              <w:rPr>
                <w:rFonts w:ascii="Arial" w:hAnsi="Arial" w:hint="cs"/>
                <w:bCs/>
                <w:sz w:val="22"/>
                <w:szCs w:val="22"/>
                <w:u w:val="single"/>
                <w:rtl/>
              </w:rPr>
              <w:t>בנפרד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ב-</w:t>
            </w:r>
            <w:r w:rsidR="00444529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מעבדות בריאות הציבור.</w:t>
            </w:r>
          </w:p>
          <w:p w14:paraId="654C7F8F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0" w14:textId="77777777" w:rsidR="007B5CE8" w:rsidRPr="00DA3FEB" w:rsidRDefault="007B5CE8" w:rsidP="007B5CE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14:paraId="654C7F91" w14:textId="77777777" w:rsidR="00B53C37" w:rsidRPr="00AF57E9" w:rsidRDefault="00B53C37" w:rsidP="00661E2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54C7F93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54C7F94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54C7F95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9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54C7F97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54C7F9C" w14:textId="77777777" w:rsidTr="00222867">
        <w:tc>
          <w:tcPr>
            <w:tcW w:w="3085" w:type="dxa"/>
            <w:hideMark/>
          </w:tcPr>
          <w:p w14:paraId="654C7F9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54C7F99" w14:textId="77777777" w:rsidR="00222867" w:rsidRPr="00AF57E9" w:rsidRDefault="007B5CE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54C7F9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54C7F9B" w14:textId="77777777" w:rsidR="00222867" w:rsidRPr="00AF57E9" w:rsidRDefault="00CF13C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54C7F9D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54C7FA0" w14:textId="77777777" w:rsidTr="007B5CE8">
        <w:tc>
          <w:tcPr>
            <w:tcW w:w="2675" w:type="dxa"/>
            <w:shd w:val="clear" w:color="auto" w:fill="E6E6E6"/>
            <w:hideMark/>
          </w:tcPr>
          <w:p w14:paraId="654C7F9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654C7F9F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פרודיפיי</w:t>
            </w:r>
            <w:proofErr w:type="spellEnd"/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</w:p>
        </w:tc>
      </w:tr>
      <w:tr w:rsidR="007548B0" w14:paraId="654C7FA4" w14:textId="77777777" w:rsidTr="007B5CE8">
        <w:tc>
          <w:tcPr>
            <w:tcW w:w="2675" w:type="dxa"/>
            <w:shd w:val="clear" w:color="auto" w:fill="E6E6E6"/>
            <w:hideMark/>
          </w:tcPr>
          <w:p w14:paraId="654C7FA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54C7FA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654C7FA3" w14:textId="77777777" w:rsidR="00222867" w:rsidRPr="00AF57E9" w:rsidRDefault="007B5CE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53F51">
              <w:rPr>
                <w:rFonts w:ascii="Arial" w:hAnsi="Arial"/>
                <w:b/>
                <w:sz w:val="22"/>
                <w:szCs w:val="22"/>
                <w:rtl/>
              </w:rPr>
              <w:t>513280032</w:t>
            </w:r>
          </w:p>
        </w:tc>
      </w:tr>
      <w:tr w:rsidR="007548B0" w14:paraId="654C7FA8" w14:textId="77777777" w:rsidTr="007B5CE8">
        <w:tc>
          <w:tcPr>
            <w:tcW w:w="2675" w:type="dxa"/>
            <w:shd w:val="clear" w:color="auto" w:fill="E6E6E6"/>
            <w:hideMark/>
          </w:tcPr>
          <w:p w14:paraId="654C7FA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654C7FA6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654C7FA7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B5CE8" w14:paraId="654C7FAB" w14:textId="77777777" w:rsidTr="007B5CE8">
        <w:tc>
          <w:tcPr>
            <w:tcW w:w="2675" w:type="dxa"/>
            <w:shd w:val="clear" w:color="auto" w:fill="E6E6E6"/>
            <w:hideMark/>
          </w:tcPr>
          <w:p w14:paraId="654C7FA9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654C7FAA" w14:textId="652F69F4" w:rsidR="007B5CE8" w:rsidRPr="006F4D68" w:rsidRDefault="006F4D68" w:rsidP="007B5CE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100,000 ₪ כולל מע"מ</w:t>
            </w:r>
          </w:p>
        </w:tc>
      </w:tr>
      <w:tr w:rsidR="007B5CE8" w14:paraId="654C7FAE" w14:textId="77777777" w:rsidTr="007B5CE8">
        <w:tc>
          <w:tcPr>
            <w:tcW w:w="2675" w:type="dxa"/>
            <w:shd w:val="clear" w:color="auto" w:fill="E6E6E6"/>
            <w:hideMark/>
          </w:tcPr>
          <w:p w14:paraId="654C7FAC" w14:textId="77777777" w:rsidR="007B5CE8" w:rsidRPr="006F4D68" w:rsidRDefault="007B5CE8" w:rsidP="007B5CE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654C7FAD" w14:textId="1BED847B" w:rsidR="007B5CE8" w:rsidRPr="006F4D68" w:rsidRDefault="006F4D68" w:rsidP="005D086B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31/12/20</w:t>
            </w:r>
            <w:r w:rsidRPr="006F4D68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5D086B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 xml:space="preserve"> - 01/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6F4D68">
              <w:rPr>
                <w:rFonts w:ascii="Arial" w:hAnsi="Arial"/>
                <w:b/>
                <w:sz w:val="22"/>
                <w:szCs w:val="22"/>
                <w:rtl/>
              </w:rPr>
              <w:t>/20</w:t>
            </w:r>
            <w:r w:rsidR="007C3B5D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5D086B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14:paraId="654C7FAF" w14:textId="77777777" w:rsidR="00222867" w:rsidRPr="00AF57E9" w:rsidRDefault="00CF13C6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54C7FB0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54C7FB1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54C7FB2" w14:textId="77777777" w:rsidR="00222867" w:rsidRPr="00AF57E9" w:rsidRDefault="00CF13C6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54C7FB3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54C7FB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54C7FB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54C7FB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54C7FB7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654C7FBA" w14:textId="77777777" w:rsidTr="007B5CE8">
        <w:trPr>
          <w:trHeight w:val="1750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C7FB8" w14:textId="77777777" w:rsidR="007B5CE8" w:rsidRDefault="007B5CE8" w:rsidP="00C05A4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"מטרות"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מדף 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בבעלות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פרודיפיי</w:t>
            </w:r>
            <w:proofErr w:type="spellEnd"/>
            <w:r w:rsidR="00661E26" w:rsidRPr="007B5CE8">
              <w:rPr>
                <w:rFonts w:ascii="Arial" w:hAnsi="Arial"/>
                <w:b/>
                <w:sz w:val="22"/>
                <w:szCs w:val="22"/>
                <w:rtl/>
              </w:rPr>
              <w:t xml:space="preserve"> פתרונות תוכנה בע"מ</w:t>
            </w:r>
            <w:r w:rsidR="00661E26">
              <w:rPr>
                <w:rFonts w:ascii="Arial" w:hAnsi="Arial" w:hint="cs"/>
                <w:b/>
                <w:sz w:val="22"/>
                <w:szCs w:val="22"/>
                <w:rtl/>
              </w:rPr>
              <w:t>, לפיכך, למיטב ידיעת הח"מ, חברה זו הינה המחזיקה הבלעדית בקוד המקור וכן בקניין הרוחני של המערכת.</w:t>
            </w:r>
          </w:p>
          <w:p w14:paraId="654C7FB9" w14:textId="77777777" w:rsidR="00572407" w:rsidRPr="00AF57E9" w:rsidRDefault="00661E26" w:rsidP="00C05A4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בנסיבות אלה, </w:t>
            </w:r>
            <w:proofErr w:type="spellStart"/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פרודיפיי</w:t>
            </w:r>
            <w:proofErr w:type="spellEnd"/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7B5CE8">
              <w:rPr>
                <w:rFonts w:ascii="Arial" w:hAnsi="Arial"/>
                <w:b/>
                <w:sz w:val="22"/>
                <w:szCs w:val="22"/>
                <w:rtl/>
              </w:rPr>
              <w:t>פתרונות תוכנה בע"מ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הספק היחיד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היכול 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לתת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7B5CE8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המבוקשים במסגרת התקשרות זו.</w:t>
            </w:r>
          </w:p>
        </w:tc>
      </w:tr>
    </w:tbl>
    <w:p w14:paraId="654C7FBB" w14:textId="77777777" w:rsidR="00222867" w:rsidRPr="00AF57E9" w:rsidRDefault="00CF13C6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54C7FB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54C7FBD" w14:textId="77777777" w:rsidR="00222867" w:rsidRPr="00AF57E9" w:rsidRDefault="00CF13C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4C7FB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54C7FB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B5CE8" w14:paraId="654C7FC3" w14:textId="77777777" w:rsidTr="006B732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0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1" w14:textId="77777777" w:rsidR="007B5CE8" w:rsidRPr="0053500C" w:rsidRDefault="007B5CE8" w:rsidP="007B5CE8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2" w14:textId="61ABF690" w:rsidR="007B5CE8" w:rsidRPr="0053500C" w:rsidRDefault="00480040" w:rsidP="007B5CE8">
            <w:pPr>
              <w:spacing w:before="240"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654C7FD4" wp14:editId="64ECD932">
                  <wp:extent cx="1133475" cy="274513"/>
                  <wp:effectExtent l="0" t="0" r="0" b="0"/>
                  <wp:docPr id="3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7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E8" w14:paraId="654C7FC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4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5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6" w14:textId="77777777" w:rsidR="007B5CE8" w:rsidRPr="00AF57E9" w:rsidRDefault="007B5CE8" w:rsidP="007B5CE8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C8" w14:textId="77777777" w:rsidR="00222867" w:rsidRDefault="00CF13C6" w:rsidP="00222867">
      <w:pPr>
        <w:rPr>
          <w:rtl/>
        </w:rPr>
      </w:pPr>
    </w:p>
    <w:p w14:paraId="654C7FC9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654C7FCA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C4523" w:rsidRPr="00AF57E9" w14:paraId="654C7FCE" w14:textId="77777777" w:rsidTr="002C45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B" w14:textId="78E36D00" w:rsidR="00B07843" w:rsidRPr="0053500C" w:rsidRDefault="008F695D" w:rsidP="00444529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FCC" w14:textId="10B04253" w:rsidR="00B07843" w:rsidRPr="0053500C" w:rsidRDefault="008F695D" w:rsidP="002C45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תחום רכש והתקשרויות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FCD" w14:textId="436BAB9C" w:rsidR="00B07843" w:rsidRPr="00AF57E9" w:rsidRDefault="008F695D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14A361C2" wp14:editId="0497ECB7">
                  <wp:extent cx="1284755" cy="48387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191" cy="49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523" w:rsidRPr="00AF57E9" w14:paraId="654C7FD2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C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0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4C7FD1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F4D6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654C7FD3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20891" w14:textId="77777777" w:rsidR="00CF13C6" w:rsidRDefault="00CF13C6">
      <w:r>
        <w:separator/>
      </w:r>
    </w:p>
  </w:endnote>
  <w:endnote w:type="continuationSeparator" w:id="0">
    <w:p w14:paraId="01EA658F" w14:textId="77777777" w:rsidR="00CF13C6" w:rsidRDefault="00CF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54C7FF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54C7FF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54C7FFD" w14:textId="029120F0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8F695D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8F695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654C7FFE" w14:textId="77777777" w:rsidR="00354861" w:rsidRPr="0098529F" w:rsidRDefault="00CF13C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654C800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800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800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800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54C800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54C8005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54C800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654C8008" w14:textId="77777777" w:rsidR="00E678BB" w:rsidRPr="00354861" w:rsidRDefault="00CF13C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2BAFC" w14:textId="77777777" w:rsidR="00CF13C6" w:rsidRDefault="00CF13C6">
      <w:r>
        <w:separator/>
      </w:r>
    </w:p>
  </w:footnote>
  <w:footnote w:type="continuationSeparator" w:id="0">
    <w:p w14:paraId="0CD95E56" w14:textId="77777777" w:rsidR="00CF13C6" w:rsidRDefault="00CF1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54C7FD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54C7FD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54C7FDC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54C7FE4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54C7FDE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54C8009" wp14:editId="654C80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54C7FDF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54C7FE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54C7FE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2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54C7FE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5" w14:textId="77777777" w:rsidR="009220EC" w:rsidRPr="00D84715" w:rsidRDefault="00CF13C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6" w14:textId="77777777" w:rsidR="009220EC" w:rsidRDefault="00CF13C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7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8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54C7FE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A" w14:textId="77777777" w:rsidR="003D6D13" w:rsidRPr="00D84715" w:rsidRDefault="00CF13C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EB" w14:textId="77777777" w:rsidR="003D6D13" w:rsidRPr="00D84715" w:rsidRDefault="00CF13C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EC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E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54C7FF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4C7FEF" w14:textId="77777777" w:rsidR="009220EC" w:rsidRPr="00D84715" w:rsidRDefault="00CF13C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4C7FF0" w14:textId="77777777" w:rsidR="009220EC" w:rsidRPr="00D84715" w:rsidRDefault="00CF13C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54C7FF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2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54C7FF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4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54C7FF5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54C7FF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4C7FF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4C7FF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54C7FFA" w14:textId="77777777" w:rsidR="00E678BB" w:rsidRPr="00D84715" w:rsidRDefault="00CF13C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6ED3"/>
    <w:rsid w:val="00051C40"/>
    <w:rsid w:val="000A5D89"/>
    <w:rsid w:val="002A2863"/>
    <w:rsid w:val="002C4523"/>
    <w:rsid w:val="002D5C29"/>
    <w:rsid w:val="00336CDD"/>
    <w:rsid w:val="00444529"/>
    <w:rsid w:val="00480040"/>
    <w:rsid w:val="00526F35"/>
    <w:rsid w:val="00572407"/>
    <w:rsid w:val="005D086B"/>
    <w:rsid w:val="005E6615"/>
    <w:rsid w:val="00661E26"/>
    <w:rsid w:val="00675430"/>
    <w:rsid w:val="006F4D68"/>
    <w:rsid w:val="007548B0"/>
    <w:rsid w:val="007B5CE8"/>
    <w:rsid w:val="007C3B5D"/>
    <w:rsid w:val="00861353"/>
    <w:rsid w:val="00866932"/>
    <w:rsid w:val="008E2195"/>
    <w:rsid w:val="008F695D"/>
    <w:rsid w:val="009B6B29"/>
    <w:rsid w:val="009C64A5"/>
    <w:rsid w:val="009F7FB7"/>
    <w:rsid w:val="00B07843"/>
    <w:rsid w:val="00B53C37"/>
    <w:rsid w:val="00C05A44"/>
    <w:rsid w:val="00CF13C6"/>
    <w:rsid w:val="00E8203D"/>
    <w:rsid w:val="00F7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C7F76"/>
  <w15:docId w15:val="{5EDBF9EC-20E5-4E8E-8D50-224832FC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108650718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2018-10-29T08:07:19+00:00</SDDocDate>
    <elnewpapaerdate xmlns="276fb107-33e2-4c3f-bae8-9cd5efb2baae" xsi:nil="true"/>
    <SDHebDate xmlns="276fb107-33e2-4c3f-bae8-9cd5efb2baae">כ'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4A447D09-5FF0-4468-A20D-D4EEEC2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8A693-1FF6-47F1-A9A3-D5936ECC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378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מטרות חוות דעת ספק יחיד - פרודיפיי  - 2019doc doc.docx.</vt:lpstr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מטרות חוות דעת ספק יחיד - פרודיפיי  - 2019doc doc.docx.</dc:title>
  <dc:creator>חיים ברכה</dc:creator>
  <cp:lastModifiedBy>אתי מלאייב</cp:lastModifiedBy>
  <cp:revision>2</cp:revision>
  <dcterms:created xsi:type="dcterms:W3CDTF">2022-09-15T07:13:00Z</dcterms:created>
  <dcterms:modified xsi:type="dcterms:W3CDTF">2022-09-15T07:13:00Z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